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FEF8F" w14:textId="77777777" w:rsidR="006734D2" w:rsidRDefault="00546A4C" w:rsidP="006734D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B5F8D8" wp14:editId="781863A3">
                <wp:simplePos x="0" y="0"/>
                <wp:positionH relativeFrom="page">
                  <wp:posOffset>274320</wp:posOffset>
                </wp:positionH>
                <wp:positionV relativeFrom="page">
                  <wp:posOffset>8237219</wp:posOffset>
                </wp:positionV>
                <wp:extent cx="7223760" cy="568325"/>
                <wp:effectExtent l="0" t="0" r="0" b="15875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76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5AB798" w14:textId="77777777" w:rsidR="009728D1" w:rsidRPr="00546A4C" w:rsidRDefault="009728D1" w:rsidP="00546A4C">
                            <w:pPr>
                              <w:pStyle w:val="Date"/>
                              <w:shd w:val="clear" w:color="auto" w:fill="FFFF00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546A4C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A consultation gives the opportunity to ask questions and think through the options for your child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7" o:spid="_x0000_s1026" type="#_x0000_t202" style="position:absolute;margin-left:21.6pt;margin-top:648.6pt;width:568.8pt;height: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" filled="f" stroked="f">
                <v:textbox inset=",0,,0">
                  <w:txbxContent>
                    <w:p w14:paraId="095AB798" w14:textId="77777777" w:rsidR="009728D1" w:rsidRPr="00546A4C" w:rsidRDefault="009728D1" w:rsidP="00546A4C">
                      <w:pPr>
                        <w:pStyle w:val="Date"/>
                        <w:shd w:val="clear" w:color="auto" w:fill="FFFF00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546A4C">
                        <w:rPr>
                          <w:color w:val="auto"/>
                          <w:sz w:val="32"/>
                          <w:szCs w:val="32"/>
                        </w:rPr>
                        <w:t xml:space="preserve">A consultation gives the opportunity to ask questions and think through the options for your child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35714" wp14:editId="2D2085A4">
                <wp:simplePos x="0" y="0"/>
                <wp:positionH relativeFrom="page">
                  <wp:posOffset>416560</wp:posOffset>
                </wp:positionH>
                <wp:positionV relativeFrom="page">
                  <wp:posOffset>6743065</wp:posOffset>
                </wp:positionV>
                <wp:extent cx="6949440" cy="2202815"/>
                <wp:effectExtent l="0" t="0" r="0" b="6985"/>
                <wp:wrapTight wrapText="bothSides">
                  <wp:wrapPolygon edited="0">
                    <wp:start x="79" y="0"/>
                    <wp:lineTo x="79" y="21419"/>
                    <wp:lineTo x="21395" y="21419"/>
                    <wp:lineTo x="21395" y="0"/>
                    <wp:lineTo x="79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220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C1B21C" w14:textId="77777777" w:rsidR="009728D1" w:rsidRPr="006734D2" w:rsidRDefault="009728D1" w:rsidP="006734D2">
                            <w:pPr>
                              <w:pStyle w:val="Heading2"/>
                              <w:rPr>
                                <w:sz w:val="36"/>
                                <w:szCs w:val="36"/>
                              </w:rPr>
                            </w:pPr>
                            <w:r w:rsidRPr="006734D2">
                              <w:rPr>
                                <w:sz w:val="36"/>
                                <w:szCs w:val="36"/>
                              </w:rPr>
                              <w:t>Sarah Beard, Di</w:t>
                            </w:r>
                            <w:bookmarkStart w:id="0" w:name="_GoBack"/>
                            <w:bookmarkEnd w:id="0"/>
                            <w:r w:rsidRPr="006734D2">
                              <w:rPr>
                                <w:sz w:val="36"/>
                                <w:szCs w:val="36"/>
                              </w:rPr>
                              <w:t>rector of Dyslexia Services can provide advice on dyslexia support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and tuition, </w:t>
                            </w:r>
                            <w:r w:rsidRPr="006734D2">
                              <w:rPr>
                                <w:sz w:val="36"/>
                                <w:szCs w:val="36"/>
                              </w:rPr>
                              <w:t>assessment options, ways to support you chil</w:t>
                            </w:r>
                            <w:r w:rsidR="00546A4C">
                              <w:rPr>
                                <w:sz w:val="36"/>
                                <w:szCs w:val="36"/>
                              </w:rPr>
                              <w:t xml:space="preserve">d at home and school, </w:t>
                            </w:r>
                            <w:r w:rsidRPr="006734D2">
                              <w:rPr>
                                <w:sz w:val="36"/>
                                <w:szCs w:val="36"/>
                              </w:rPr>
                              <w:t>interpretation of reports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and</w:t>
                            </w:r>
                            <w:r w:rsidR="00546A4C">
                              <w:rPr>
                                <w:sz w:val="36"/>
                                <w:szCs w:val="36"/>
                              </w:rPr>
                              <w:t xml:space="preserve"> school selection.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46A4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734D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2.8pt;margin-top:530.95pt;width:547.2pt;height:173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" mv:complextextbox="1" filled="f" stroked="f">
                <v:textbox inset=",0,,0">
                  <w:txbxContent>
                    <w:p w14:paraId="00C1B21C" w14:textId="77777777" w:rsidR="009728D1" w:rsidRPr="006734D2" w:rsidRDefault="009728D1" w:rsidP="006734D2">
                      <w:pPr>
                        <w:pStyle w:val="Heading2"/>
                        <w:rPr>
                          <w:sz w:val="36"/>
                          <w:szCs w:val="36"/>
                        </w:rPr>
                      </w:pPr>
                      <w:r w:rsidRPr="006734D2">
                        <w:rPr>
                          <w:sz w:val="36"/>
                          <w:szCs w:val="36"/>
                        </w:rPr>
                        <w:t>Sarah Beard, Di</w:t>
                      </w:r>
                      <w:bookmarkStart w:id="1" w:name="_GoBack"/>
                      <w:bookmarkEnd w:id="1"/>
                      <w:r w:rsidRPr="006734D2">
                        <w:rPr>
                          <w:sz w:val="36"/>
                          <w:szCs w:val="36"/>
                        </w:rPr>
                        <w:t>rector of Dyslexia Services can provide advice on dyslexia support</w:t>
                      </w:r>
                      <w:r>
                        <w:rPr>
                          <w:sz w:val="36"/>
                          <w:szCs w:val="36"/>
                        </w:rPr>
                        <w:t xml:space="preserve"> and tuition, </w:t>
                      </w:r>
                      <w:r w:rsidRPr="006734D2">
                        <w:rPr>
                          <w:sz w:val="36"/>
                          <w:szCs w:val="36"/>
                        </w:rPr>
                        <w:t>assessment options, ways to support you chil</w:t>
                      </w:r>
                      <w:r w:rsidR="00546A4C">
                        <w:rPr>
                          <w:sz w:val="36"/>
                          <w:szCs w:val="36"/>
                        </w:rPr>
                        <w:t xml:space="preserve">d at home and school, </w:t>
                      </w:r>
                      <w:r w:rsidRPr="006734D2">
                        <w:rPr>
                          <w:sz w:val="36"/>
                          <w:szCs w:val="36"/>
                        </w:rPr>
                        <w:t>interpretation of reports</w:t>
                      </w:r>
                      <w:r>
                        <w:rPr>
                          <w:sz w:val="36"/>
                          <w:szCs w:val="36"/>
                        </w:rPr>
                        <w:t xml:space="preserve"> and</w:t>
                      </w:r>
                      <w:r w:rsidR="00546A4C">
                        <w:rPr>
                          <w:sz w:val="36"/>
                          <w:szCs w:val="36"/>
                        </w:rPr>
                        <w:t xml:space="preserve"> school selection.  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546A4C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6734D2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3A338" wp14:editId="2D896F7D">
                <wp:simplePos x="0" y="0"/>
                <wp:positionH relativeFrom="page">
                  <wp:posOffset>411480</wp:posOffset>
                </wp:positionH>
                <wp:positionV relativeFrom="page">
                  <wp:posOffset>6291580</wp:posOffset>
                </wp:positionV>
                <wp:extent cx="6949440" cy="380365"/>
                <wp:effectExtent l="0" t="0" r="0" b="635"/>
                <wp:wrapTight wrapText="bothSides">
                  <wp:wrapPolygon edited="0">
                    <wp:start x="79" y="0"/>
                    <wp:lineTo x="79" y="20194"/>
                    <wp:lineTo x="21395" y="20194"/>
                    <wp:lineTo x="21395" y="0"/>
                    <wp:lineTo x="79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2E2580" w14:textId="77777777" w:rsidR="009728D1" w:rsidRPr="00D10CB6" w:rsidRDefault="009728D1" w:rsidP="006734D2">
                            <w:pPr>
                              <w:pStyle w:val="Heading1"/>
                            </w:pPr>
                            <w:r>
                              <w:t xml:space="preserve">Need advice and help?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2.4pt;margin-top:495.4pt;width:547.2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" filled="f" stroked="f">
                <v:textbox inset=",0,,0">
                  <w:txbxContent>
                    <w:p w14:paraId="072E2580" w14:textId="77777777" w:rsidR="009728D1" w:rsidRPr="00D10CB6" w:rsidRDefault="009728D1" w:rsidP="006734D2">
                      <w:pPr>
                        <w:pStyle w:val="Heading1"/>
                      </w:pPr>
                      <w:r>
                        <w:t xml:space="preserve">Need advice and help?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734D2">
        <w:rPr>
          <w:noProof/>
        </w:rPr>
        <w:drawing>
          <wp:anchor distT="0" distB="0" distL="118745" distR="118745" simplePos="0" relativeHeight="251668483" behindDoc="0" locked="0" layoutInCell="1" allowOverlap="1" wp14:anchorId="0C86E794" wp14:editId="2E6ED216">
            <wp:simplePos x="0" y="0"/>
            <wp:positionH relativeFrom="page">
              <wp:posOffset>274320</wp:posOffset>
            </wp:positionH>
            <wp:positionV relativeFrom="page">
              <wp:posOffset>878840</wp:posOffset>
            </wp:positionV>
            <wp:extent cx="7218680" cy="4794885"/>
            <wp:effectExtent l="0" t="0" r="0" b="5715"/>
            <wp:wrapTight wrapText="bothSides">
              <wp:wrapPolygon edited="0">
                <wp:start x="0" y="0"/>
                <wp:lineTo x="0" y="21511"/>
                <wp:lineTo x="21509" y="21511"/>
                <wp:lineTo x="21509" y="0"/>
                <wp:lineTo x="0" y="0"/>
              </wp:wrapPolygon>
            </wp:wrapTight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40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E6E1B" wp14:editId="4952F306">
                <wp:simplePos x="5486400" y="8229600"/>
                <wp:positionH relativeFrom="page">
                  <wp:posOffset>269240</wp:posOffset>
                </wp:positionH>
                <wp:positionV relativeFrom="page">
                  <wp:posOffset>8801100</wp:posOffset>
                </wp:positionV>
                <wp:extent cx="7223760" cy="982980"/>
                <wp:effectExtent l="0" t="0" r="0" b="762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982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3B24D" w14:textId="77777777" w:rsidR="00546A4C" w:rsidRDefault="00546A4C" w:rsidP="00546A4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46A4C">
                              <w:rPr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irst 15 minutes free, </w:t>
                            </w:r>
                            <w:r w:rsidRPr="00546A4C">
                              <w:rPr>
                                <w:sz w:val="32"/>
                                <w:szCs w:val="32"/>
                              </w:rPr>
                              <w:t xml:space="preserve">further fee £50 per hour </w:t>
                            </w:r>
                          </w:p>
                          <w:p w14:paraId="6C8C0D96" w14:textId="77777777" w:rsidR="00546A4C" w:rsidRPr="00546A4C" w:rsidRDefault="00546A4C" w:rsidP="00546A4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Available by Skype or in person at our office 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Orpington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, Kent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21.2pt;margin-top:693pt;width:568.8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" fillcolor="#2d2f2d [3204]" stroked="f">
                <v:textbox>
                  <w:txbxContent>
                    <w:p w14:paraId="3773B24D" w14:textId="77777777" w:rsidR="00546A4C" w:rsidRDefault="00546A4C" w:rsidP="00546A4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46A4C">
                        <w:rPr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sz w:val="32"/>
                          <w:szCs w:val="32"/>
                        </w:rPr>
                        <w:t xml:space="preserve">irst 15 minutes free, </w:t>
                      </w:r>
                      <w:r w:rsidRPr="00546A4C">
                        <w:rPr>
                          <w:sz w:val="32"/>
                          <w:szCs w:val="32"/>
                        </w:rPr>
                        <w:t xml:space="preserve">further fee £50 per hour </w:t>
                      </w:r>
                    </w:p>
                    <w:p w14:paraId="6C8C0D96" w14:textId="77777777" w:rsidR="00546A4C" w:rsidRPr="00546A4C" w:rsidRDefault="00546A4C" w:rsidP="00546A4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Available by Skype or in person at our office in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Orpington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, Kent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0E4218B5" wp14:editId="18BA7DF8">
                <wp:simplePos x="0" y="0"/>
                <wp:positionH relativeFrom="page">
                  <wp:posOffset>269240</wp:posOffset>
                </wp:positionH>
                <wp:positionV relativeFrom="page">
                  <wp:posOffset>2569210</wp:posOffset>
                </wp:positionV>
                <wp:extent cx="7223760" cy="160020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A30621" w14:textId="77777777" w:rsidR="009728D1" w:rsidRPr="006734D2" w:rsidRDefault="009728D1" w:rsidP="006734D2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 w:rsidRPr="006734D2">
                              <w:rPr>
                                <w:sz w:val="72"/>
                                <w:szCs w:val="72"/>
                              </w:rPr>
                              <w:t xml:space="preserve">Dyslexia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Advice and Consultancy S</w:t>
                            </w:r>
                            <w:r w:rsidRPr="006734D2">
                              <w:rPr>
                                <w:sz w:val="72"/>
                                <w:szCs w:val="72"/>
                              </w:rPr>
                              <w:t xml:space="preserve">ervice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1.2pt;margin-top:202.3pt;width:568.8pt;height:126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" fillcolor="#2d2f2d [3204]" stroked="f">
                <v:fill opacity="32896f"/>
                <v:textbox>
                  <w:txbxContent>
                    <w:p w14:paraId="12A30621" w14:textId="77777777" w:rsidR="009728D1" w:rsidRPr="006734D2" w:rsidRDefault="009728D1" w:rsidP="006734D2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  <w:r w:rsidRPr="006734D2">
                        <w:rPr>
                          <w:sz w:val="72"/>
                          <w:szCs w:val="72"/>
                        </w:rPr>
                        <w:t xml:space="preserve">Dyslexia </w:t>
                      </w:r>
                      <w:r>
                        <w:rPr>
                          <w:sz w:val="72"/>
                          <w:szCs w:val="72"/>
                        </w:rPr>
                        <w:t>Advice and Consultancy S</w:t>
                      </w:r>
                      <w:r w:rsidRPr="006734D2">
                        <w:rPr>
                          <w:sz w:val="72"/>
                          <w:szCs w:val="72"/>
                        </w:rPr>
                        <w:t xml:space="preserve">ervice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7F5EFF" wp14:editId="426C368D">
                <wp:simplePos x="5486400" y="8229600"/>
                <wp:positionH relativeFrom="page">
                  <wp:posOffset>269240</wp:posOffset>
                </wp:positionH>
                <wp:positionV relativeFrom="page">
                  <wp:posOffset>6290945</wp:posOffset>
                </wp:positionV>
                <wp:extent cx="7223760" cy="2514600"/>
                <wp:effectExtent l="0" t="0" r="1524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514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.2pt;margin-top:495.35pt;width:568.8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" fillcolor="#949994 [1620]" stroked="f">
                <w10:wrap anchorx="page" anchory="page"/>
              </v:rect>
            </w:pict>
          </mc:Fallback>
        </mc:AlternateContent>
      </w:r>
    </w:p>
    <w:sectPr w:rsidR="006734D2" w:rsidSect="006734D2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C469A5" w14:textId="77777777" w:rsidR="00196A4C" w:rsidRDefault="00196A4C">
      <w:r>
        <w:separator/>
      </w:r>
    </w:p>
  </w:endnote>
  <w:endnote w:type="continuationSeparator" w:id="0">
    <w:p w14:paraId="3FC5874A" w14:textId="77777777" w:rsidR="00196A4C" w:rsidRDefault="00196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124761" w14:textId="77777777" w:rsidR="00196A4C" w:rsidRDefault="00196A4C">
      <w:r>
        <w:separator/>
      </w:r>
    </w:p>
  </w:footnote>
  <w:footnote w:type="continuationSeparator" w:id="0">
    <w:p w14:paraId="013D80AD" w14:textId="77777777" w:rsidR="00196A4C" w:rsidRDefault="00196A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Footer-Lef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6734D2"/>
    <w:rsid w:val="00196A4C"/>
    <w:rsid w:val="001B3F6E"/>
    <w:rsid w:val="00234C14"/>
    <w:rsid w:val="002F4EA1"/>
    <w:rsid w:val="00403549"/>
    <w:rsid w:val="00546A4C"/>
    <w:rsid w:val="006734D2"/>
    <w:rsid w:val="00882A6C"/>
    <w:rsid w:val="009728D1"/>
    <w:rsid w:val="00AE3A85"/>
    <w:rsid w:val="00DA4094"/>
    <w:rsid w:val="00E732E5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3D6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Photo%20Flyer.dotx" TargetMode="External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Flyer.dotx</Template>
  <TotalTime>11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 Beard</dc:creator>
  <cp:keywords/>
  <dc:description/>
  <cp:lastModifiedBy>Sarah  Beard</cp:lastModifiedBy>
  <cp:revision>2</cp:revision>
  <dcterms:created xsi:type="dcterms:W3CDTF">2016-10-22T16:09:00Z</dcterms:created>
  <dcterms:modified xsi:type="dcterms:W3CDTF">2016-10-22T16:23:00Z</dcterms:modified>
  <cp:category/>
</cp:coreProperties>
</file>